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9512B0" w:rsidRPr="00AA1E25" w:rsidTr="00AA1E25">
        <w:trPr>
          <w:trHeight w:val="560"/>
        </w:trPr>
        <w:tc>
          <w:tcPr>
            <w:tcW w:w="10632" w:type="dxa"/>
            <w:gridSpan w:val="3"/>
            <w:vAlign w:val="center"/>
          </w:tcPr>
          <w:p w:rsidR="00263012" w:rsidRPr="00271CB1" w:rsidRDefault="000D4805" w:rsidP="00013C46">
            <w:pPr>
              <w:spacing w:after="0" w:line="240" w:lineRule="auto"/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t>Сохрани материальное равенство (</w:t>
            </w:r>
            <w:r w:rsidR="00E45F55">
              <w:t>Перекрытие</w:t>
            </w:r>
            <w:r>
              <w:rPr>
                <w:b/>
                <w:noProof/>
                <w:sz w:val="28"/>
                <w:szCs w:val="28"/>
                <w:lang w:eastAsia="ru-RU"/>
              </w:rPr>
              <w:t>)</w:t>
            </w:r>
          </w:p>
        </w:tc>
      </w:tr>
      <w:tr w:rsidR="009512B0" w:rsidRPr="00AA1E25" w:rsidTr="00AA1E25">
        <w:trPr>
          <w:trHeight w:val="3247"/>
        </w:trPr>
        <w:tc>
          <w:tcPr>
            <w:tcW w:w="3402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C589A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2C3A11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2C3A11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2C3A11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2C3A11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attachedTemplate r:id="rId1"/>
  <w:defaultTabStop w:val="708"/>
  <w:characterSpacingControl w:val="doNotCompress"/>
  <w:compat/>
  <w:rsids>
    <w:rsidRoot w:val="00263012"/>
    <w:rsid w:val="00013C46"/>
    <w:rsid w:val="0005645C"/>
    <w:rsid w:val="000A4B32"/>
    <w:rsid w:val="000D4805"/>
    <w:rsid w:val="000D7B78"/>
    <w:rsid w:val="000E22AF"/>
    <w:rsid w:val="00125D9A"/>
    <w:rsid w:val="00140BD9"/>
    <w:rsid w:val="0015635D"/>
    <w:rsid w:val="00156BB3"/>
    <w:rsid w:val="00187F80"/>
    <w:rsid w:val="0019393E"/>
    <w:rsid w:val="001A099A"/>
    <w:rsid w:val="00231DC6"/>
    <w:rsid w:val="00263012"/>
    <w:rsid w:val="00271CB1"/>
    <w:rsid w:val="00294A95"/>
    <w:rsid w:val="00297A14"/>
    <w:rsid w:val="002A6084"/>
    <w:rsid w:val="002B6565"/>
    <w:rsid w:val="002C3A11"/>
    <w:rsid w:val="003466A7"/>
    <w:rsid w:val="00397882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C271C"/>
    <w:rsid w:val="006C589A"/>
    <w:rsid w:val="006F171C"/>
    <w:rsid w:val="00725FD6"/>
    <w:rsid w:val="00726257"/>
    <w:rsid w:val="00783AFC"/>
    <w:rsid w:val="00796277"/>
    <w:rsid w:val="007B63FC"/>
    <w:rsid w:val="007E59C3"/>
    <w:rsid w:val="007F6E53"/>
    <w:rsid w:val="0084518D"/>
    <w:rsid w:val="00875436"/>
    <w:rsid w:val="009512B0"/>
    <w:rsid w:val="00971C55"/>
    <w:rsid w:val="00977E67"/>
    <w:rsid w:val="009D610A"/>
    <w:rsid w:val="009D7044"/>
    <w:rsid w:val="00A07889"/>
    <w:rsid w:val="00A11E26"/>
    <w:rsid w:val="00A24620"/>
    <w:rsid w:val="00A938D3"/>
    <w:rsid w:val="00A95208"/>
    <w:rsid w:val="00AA1E25"/>
    <w:rsid w:val="00AA3A42"/>
    <w:rsid w:val="00AA6626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45F55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k\&#1064;&#1072;&#1093;&#1084;&#1072;&#1090;&#1099;\&#1047;&#1072;&#1076;&#1072;&#1085;&#1080;&#1103;\2%20&#1075;&#1086;&#1076;\&#1044;&#1086;&#1084;&#1072;&#1096;&#1085;&#1077;&#1077;%20&#1079;&#1072;&#1076;&#1072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Домашнее задание.dotx</Template>
  <TotalTime>10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Andrew</dc:creator>
  <cp:lastModifiedBy>Andrew</cp:lastModifiedBy>
  <cp:revision>4</cp:revision>
  <cp:lastPrinted>2018-01-30T11:23:00Z</cp:lastPrinted>
  <dcterms:created xsi:type="dcterms:W3CDTF">2018-01-31T10:19:00Z</dcterms:created>
  <dcterms:modified xsi:type="dcterms:W3CDTF">2018-01-31T10:28:00Z</dcterms:modified>
</cp:coreProperties>
</file>